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6B305" w14:textId="77777777" w:rsidR="00770DF2" w:rsidRDefault="00E20120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>DEEL2: Gereedschappen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2857"/>
        <w:gridCol w:w="3120"/>
      </w:tblGrid>
      <w:tr w:rsidR="00770DF2" w14:paraId="254EE0E2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E7F3E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5D96593F" wp14:editId="6BEAB7A0">
                  <wp:extent cx="1639656" cy="1567418"/>
                  <wp:effectExtent l="0" t="0" r="0" b="0"/>
                  <wp:docPr id="2009998061" name="Afbeelding 2" descr="Afbeeldingsresultaat voor ham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56" cy="156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42F62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6936AFD" wp14:editId="007C3B1D">
                  <wp:extent cx="1747180" cy="1223028"/>
                  <wp:effectExtent l="0" t="0" r="5420" b="0"/>
                  <wp:docPr id="1963907965" name="Afbeelding 4" descr="Afbeeldingsresultaat voor ham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0" cy="122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AB5D7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38F47AC9" wp14:editId="16175427">
                  <wp:extent cx="1776295" cy="1469797"/>
                  <wp:effectExtent l="0" t="0" r="0" b="0"/>
                  <wp:docPr id="28856814" name="Afbeelding 6" descr="Afbeeldingsresultaat voor ham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95" cy="14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7BF88D1B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6079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E2EA66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klauwhamer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319E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27F6AF1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rubberen hamer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86B0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11E2185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blokhamer</w:t>
            </w:r>
          </w:p>
        </w:tc>
      </w:tr>
      <w:tr w:rsidR="00770DF2" w14:paraId="5F26C782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A41F2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18042706" wp14:editId="7259D643">
                  <wp:extent cx="1802108" cy="1148843"/>
                  <wp:effectExtent l="0" t="0" r="7642" b="0"/>
                  <wp:docPr id="1442867644" name="Afbeelding 8" descr="Afbeeldingsresultaat voor za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08" cy="114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0869B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7B7DB44F" wp14:editId="207B312A">
                  <wp:extent cx="1591120" cy="1009936"/>
                  <wp:effectExtent l="0" t="0" r="9080" b="0"/>
                  <wp:docPr id="1969920745" name="Afbeelding 10" descr="Afbeeldingsresultaat voor beugelza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20" cy="100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8A9CB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3119D27A" wp14:editId="46AC7154">
                  <wp:extent cx="1867991" cy="1107210"/>
                  <wp:effectExtent l="0" t="0" r="0" b="0"/>
                  <wp:docPr id="117554623" name="Afbeelding 12" descr="Afbeeldingsresultaat voor metaalza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91" cy="11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24CA20A9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0A7B5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12EEB0A9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handzaag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BF81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268989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beugelzaag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3A33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3894933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metaalzaag</w:t>
            </w:r>
          </w:p>
        </w:tc>
      </w:tr>
      <w:tr w:rsidR="00770DF2" w14:paraId="120234F7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3BE3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608489A4" wp14:editId="57A14885">
                  <wp:extent cx="1766812" cy="1325102"/>
                  <wp:effectExtent l="0" t="0" r="4838" b="8398"/>
                  <wp:docPr id="390795244" name="Afbeelding 14" descr="Afbeeldingsresultaat voor kruisschroevendraa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12" cy="13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66256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6167FE64" wp14:editId="6D9727A1">
                  <wp:extent cx="1695453" cy="1695453"/>
                  <wp:effectExtent l="0" t="0" r="0" b="0"/>
                  <wp:docPr id="140294874" name="Afbeelding 16" descr="Afbeeldingsresultaat voor platte schroevendraa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3" cy="169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74301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5AD83B81" wp14:editId="346FB2FC">
                  <wp:extent cx="1871968" cy="1156459"/>
                  <wp:effectExtent l="0" t="0" r="0" b="5591"/>
                  <wp:docPr id="715924868" name="Afbeelding 18" descr="Afbeeldingsresultaat voor ster schroevendraai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68" cy="115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644829D5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692A9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C2560A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kruisschroevendraaier</w:t>
            </w:r>
          </w:p>
          <w:p w14:paraId="70FA62F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2F49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7C5E4FD8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platte schroevendraaier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A0F7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DA1690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sterschroevendraaier </w:t>
            </w:r>
          </w:p>
        </w:tc>
      </w:tr>
      <w:tr w:rsidR="00770DF2" w14:paraId="63B1E3C8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9B203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3C322F56" wp14:editId="6C4EBC26">
                  <wp:extent cx="1625931" cy="1406950"/>
                  <wp:effectExtent l="0" t="0" r="0" b="2750"/>
                  <wp:docPr id="1991257461" name="Afbeelding 20" descr="Afbeeldingsresultaat voor knip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31" cy="14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EEA91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394E9B4" wp14:editId="22D66773">
                  <wp:extent cx="1381128" cy="1381128"/>
                  <wp:effectExtent l="0" t="0" r="9522" b="9522"/>
                  <wp:docPr id="498947054" name="Afbeelding 21" descr="Afbeeldingsresultaat voor knijp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8" cy="138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98F78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164B5E14" wp14:editId="6464DAB0">
                  <wp:extent cx="1948193" cy="1366643"/>
                  <wp:effectExtent l="0" t="0" r="0" b="4957"/>
                  <wp:docPr id="2070086803" name="Afbeelding 23" descr="Afbeeldingsresultaat voor combinatie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93" cy="136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68396C71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C4CC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D9AD91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</w:t>
            </w:r>
            <w:r>
              <w:rPr>
                <w:lang w:val="nl-BE"/>
              </w:rPr>
              <w:t>kniptang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837C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2CD0AC01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knijptang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36C9E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D4AC376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universele tang</w:t>
            </w:r>
          </w:p>
        </w:tc>
      </w:tr>
      <w:tr w:rsidR="00770DF2" w14:paraId="7AD45DB3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21E83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32598446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2F342E7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0C267F56" wp14:editId="3BEFC136">
                  <wp:extent cx="1830747" cy="1021814"/>
                  <wp:effectExtent l="0" t="0" r="0" b="6886"/>
                  <wp:docPr id="271834554" name="Afbeelding 25" descr="Afbeeldingsresultaat voor rondbektang funct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47" cy="102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89965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1951C10A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70674E28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77D40C94" wp14:editId="1CF39369">
                  <wp:extent cx="1766136" cy="772686"/>
                  <wp:effectExtent l="0" t="0" r="5514" b="8364"/>
                  <wp:docPr id="143210255" name="Afbeelding 26" descr="Afbeeldingsresultaat voor platbektang funct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36" cy="77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E5735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76AF08C" wp14:editId="6C9AF6AF">
                  <wp:extent cx="1352553" cy="1352553"/>
                  <wp:effectExtent l="0" t="0" r="0" b="0"/>
                  <wp:docPr id="1074172843" name="Afbeelding 27" descr="Afbeeldingsresultaat voor ontmantel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3" cy="13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1F1F406C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B86E0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7B121A1C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</w:t>
            </w:r>
            <w:proofErr w:type="spellStart"/>
            <w:r>
              <w:rPr>
                <w:lang w:val="nl-BE"/>
              </w:rPr>
              <w:t>rondebek</w:t>
            </w:r>
            <w:proofErr w:type="spellEnd"/>
            <w:r>
              <w:rPr>
                <w:lang w:val="nl-BE"/>
              </w:rPr>
              <w:t xml:space="preserve"> tang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0A31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1FDEAE5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buigtang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933D9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78B6FD45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striptang</w:t>
            </w:r>
          </w:p>
        </w:tc>
      </w:tr>
      <w:tr w:rsidR="00770DF2" w14:paraId="4F6188F9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288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0FF690E3" wp14:editId="01210AF1">
                  <wp:extent cx="1533521" cy="1533521"/>
                  <wp:effectExtent l="0" t="0" r="0" b="0"/>
                  <wp:docPr id="81125554" name="Afbeelding 29" descr="Afbeeldingsresultaat voor kabelschoen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1" cy="153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BA7B5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6BAD750C" wp14:editId="787041B9">
                  <wp:extent cx="1466853" cy="1466853"/>
                  <wp:effectExtent l="0" t="0" r="0" b="0"/>
                  <wp:docPr id="533139279" name="Afbeelding 44" descr="Afbeeldingsresultaat voor waterpompta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3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D6F3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05963F09" wp14:editId="6FFCF43D">
                  <wp:extent cx="1692627" cy="1251630"/>
                  <wp:effectExtent l="0" t="0" r="2823" b="5670"/>
                  <wp:docPr id="1381515574" name="Afbeelding 33" descr="Afbeeldingsresultaat voor inbussleu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27" cy="12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44CA0E50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0898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A3A3061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kabelschoentang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ED5C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23BF349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waterpomptang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0EFA4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626424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inbussleutel</w:t>
            </w:r>
          </w:p>
        </w:tc>
      </w:tr>
      <w:tr w:rsidR="00770DF2" w14:paraId="5EACFB01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3EF74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5632BC4C" wp14:editId="736E9E6D">
                  <wp:extent cx="1785283" cy="1196135"/>
                  <wp:effectExtent l="0" t="0" r="5417" b="4015"/>
                  <wp:docPr id="31625941" name="Afbeelding 17" descr="Afbeeldingsresultaat voor steeksleu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283" cy="11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5E731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75C0AE3C" wp14:editId="7BE930B3">
                  <wp:extent cx="1559929" cy="1461138"/>
                  <wp:effectExtent l="0" t="0" r="2171" b="5712"/>
                  <wp:docPr id="1809512303" name="Afbeelding 18" descr="Afbeeldingsresultaat voor moersleu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29" cy="146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32987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3BFE3B70" wp14:editId="233B0DA2">
                  <wp:extent cx="1929667" cy="1089699"/>
                  <wp:effectExtent l="0" t="0" r="0" b="0"/>
                  <wp:docPr id="358565064" name="Afbeelding 19" descr="Afbeeldingsresultaat voor engelse sleu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67" cy="108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08288CCC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42D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2FDECDA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steeksleutel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5600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4C2DCB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dopsleutel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B2ED5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166051A3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Engelse sleutel</w:t>
            </w:r>
          </w:p>
        </w:tc>
      </w:tr>
      <w:tr w:rsidR="00770DF2" w14:paraId="660C4905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E2988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B86C071" wp14:editId="6B91788E">
                  <wp:extent cx="1737131" cy="1159139"/>
                  <wp:effectExtent l="0" t="0" r="0" b="2911"/>
                  <wp:docPr id="1404955164" name="Afbeelding 20" descr="Afbeeldingsresultaat voor winkelha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31" cy="115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BFB75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6CAC0B1" wp14:editId="6B4F2FB9">
                  <wp:extent cx="1728398" cy="852678"/>
                  <wp:effectExtent l="0" t="0" r="5152" b="4572"/>
                  <wp:docPr id="731043022" name="Afbeelding 21" descr="Afbeeldingsresultaat voor zwaaiha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398" cy="85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A820E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57E6BBD9" wp14:editId="49C1668C">
                  <wp:extent cx="1636327" cy="1202701"/>
                  <wp:effectExtent l="0" t="0" r="1973" b="0"/>
                  <wp:docPr id="76421440" name="Afbeelding 22" descr="Afbeeldingsresultaat voor verstekb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27" cy="120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5BB62282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A414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2186E8F5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winkelhaak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3C044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813E0F2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</w:t>
            </w:r>
            <w:r>
              <w:rPr>
                <w:lang w:val="nl-BE"/>
              </w:rPr>
              <w:t>zwaaihaak</w:t>
            </w:r>
          </w:p>
          <w:p w14:paraId="0DA9818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9E05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37F74F1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verstekbak</w:t>
            </w:r>
          </w:p>
        </w:tc>
      </w:tr>
      <w:tr w:rsidR="00770DF2" w14:paraId="2325744E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6B0B6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1B87E639" wp14:editId="4797D89F">
                  <wp:extent cx="1781406" cy="997592"/>
                  <wp:effectExtent l="0" t="0" r="9294" b="0"/>
                  <wp:docPr id="1457413061" name="Afbeelding 55" descr="Afbeeldingsresultaat voor schuifma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06" cy="99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62E0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A7D0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3935D365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60FB94B1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75E2348" wp14:editId="617C3AA0">
                  <wp:extent cx="1712497" cy="855037"/>
                  <wp:effectExtent l="0" t="0" r="2003" b="2213"/>
                  <wp:docPr id="1907851344" name="Afbeelding 24" descr="Afbeeldingsresultaat voor vouwme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97" cy="85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43B0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75E1F22D" wp14:editId="78149152">
                  <wp:extent cx="1638449" cy="1364376"/>
                  <wp:effectExtent l="0" t="0" r="0" b="7224"/>
                  <wp:docPr id="398129911" name="Afbeelding 25" descr="Afbeeldingsresultaat voor rolme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49" cy="136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318E9F52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A51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129F5A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schuifmaat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27A8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CE2C1D1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vouwmeter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AAD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C01F130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rolmeter</w:t>
            </w:r>
          </w:p>
        </w:tc>
      </w:tr>
      <w:tr w:rsidR="00770DF2" w14:paraId="3872465A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2E14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4817E30F" wp14:editId="576EA26B">
                  <wp:extent cx="1685879" cy="707388"/>
                  <wp:effectExtent l="0" t="0" r="0" b="0"/>
                  <wp:docPr id="1106101843" name="Afbeelding 26" descr="Afbeeldingsresultaat voor platte vij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79" cy="7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A6959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A59D942" wp14:editId="73F09283">
                  <wp:extent cx="1618890" cy="1214167"/>
                  <wp:effectExtent l="0" t="0" r="360" b="5033"/>
                  <wp:docPr id="2072447653" name="Afbeelding 27" descr="Afbeeldingsresultaat voor ronde vij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90" cy="121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8200C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6F31AE1D" wp14:editId="5FF1788F">
                  <wp:extent cx="1671340" cy="1264651"/>
                  <wp:effectExtent l="0" t="0" r="5060" b="0"/>
                  <wp:docPr id="327543059" name="Afbeelding 28" descr="Afbeeldingsresultaat voor halfronde vij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40" cy="126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22651D90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1BAF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46D9DFF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platte vijl</w:t>
            </w:r>
          </w:p>
          <w:p w14:paraId="3C530F70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4005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80D3251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ronde vijl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00FC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37B75D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halfronde vijl</w:t>
            </w:r>
          </w:p>
        </w:tc>
      </w:tr>
      <w:tr w:rsidR="00770DF2" w14:paraId="192404EA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BF056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DAAE0B0" wp14:editId="2F7A9881">
                  <wp:extent cx="1923568" cy="1218255"/>
                  <wp:effectExtent l="0" t="0" r="482" b="945"/>
                  <wp:docPr id="1537280469" name="Afbeelding 29" descr="Afbeeldingsresultaat voor houtbei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68" cy="12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FD09B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0D395B2B" wp14:editId="6C6B2CFA">
                  <wp:extent cx="1539118" cy="1535268"/>
                  <wp:effectExtent l="0" t="0" r="3932" b="7782"/>
                  <wp:docPr id="958258541" name="Afbeelding 30" descr="Afbeeldingsresultaat voor steenbei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9118" cy="153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2C171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66A9610A" wp14:editId="0AFC9DF8">
                  <wp:extent cx="1800225" cy="1800225"/>
                  <wp:effectExtent l="0" t="0" r="9525" b="9525"/>
                  <wp:docPr id="79515348" name="Afbeelding 31" descr="Afbeeldingsresultaat voor kapbeit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572D0B46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D37F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2B89F9F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houtbeitel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08CF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EBE049A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steekbeitel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36C5A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76207B74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kapbeitel</w:t>
            </w:r>
          </w:p>
        </w:tc>
      </w:tr>
      <w:tr w:rsidR="00770DF2" w14:paraId="72D41ACC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65943" w14:textId="77777777" w:rsidR="00770DF2" w:rsidRDefault="00E20120">
            <w:pPr>
              <w:spacing w:after="0" w:line="240" w:lineRule="auto"/>
            </w:pPr>
            <w:r>
              <w:rPr>
                <w:lang w:eastAsia="nl-NL"/>
              </w:rPr>
              <w:t xml:space="preserve">         </w:t>
            </w:r>
            <w:r>
              <w:rPr>
                <w:noProof/>
                <w:lang w:eastAsia="nl-NL"/>
              </w:rPr>
              <w:drawing>
                <wp:inline distT="0" distB="0" distL="0" distR="0" wp14:anchorId="1844E4B3" wp14:editId="260663F2">
                  <wp:extent cx="1162046" cy="1162046"/>
                  <wp:effectExtent l="0" t="0" r="4" b="4"/>
                  <wp:docPr id="966149654" name="Afbeelding 32" descr="Afbeeldingsresultaat voor doorsl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46" cy="11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B6190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5E35083D" wp14:editId="3389F762">
                  <wp:extent cx="1672593" cy="1254447"/>
                  <wp:effectExtent l="0" t="0" r="3807" b="2853"/>
                  <wp:docPr id="1166853782" name="Afbeelding 35" descr="Afbeeldingsresultaat voor spanvij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3" cy="125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AC5D3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EE441AB" wp14:editId="25B81982">
                  <wp:extent cx="1878982" cy="1240127"/>
                  <wp:effectExtent l="0" t="0" r="6968" b="0"/>
                  <wp:docPr id="1305002983" name="Afbeelding 37" descr="Afbeeldingsresultaat voor bankschro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82" cy="124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1AF7A332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4FAB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15E3535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doorslag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1ED8D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E032119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spanvijs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9A4F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27DB166A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De </w:t>
            </w:r>
            <w:r>
              <w:rPr>
                <w:lang w:val="nl-BE"/>
              </w:rPr>
              <w:t>bankschroef</w:t>
            </w:r>
          </w:p>
        </w:tc>
      </w:tr>
      <w:tr w:rsidR="00770DF2" w14:paraId="419D9B36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C81F8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2B768A5" wp14:editId="7136424D">
                  <wp:extent cx="1578921" cy="1184193"/>
                  <wp:effectExtent l="0" t="0" r="2229" b="0"/>
                  <wp:docPr id="57913931" name="Afbeelding 39" descr="Afbeeldingsresultaat voor truwe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21" cy="118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2C18A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499A854C" wp14:editId="47F8A23B">
                  <wp:extent cx="1651726" cy="1213756"/>
                  <wp:effectExtent l="0" t="0" r="5624" b="5444"/>
                  <wp:docPr id="34872140" name="Afbeelding 41" descr="Afbeeldingsresultaat voor schietl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26" cy="121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798AF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20094B57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1F9C1350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874814F" wp14:editId="18917F4E">
                  <wp:extent cx="1688275" cy="751280"/>
                  <wp:effectExtent l="0" t="0" r="7175" b="0"/>
                  <wp:docPr id="1205718177" name="Afbeelding 43" descr="Afbeeldingsresultaat voor voe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75" cy="7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1AA14AF6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347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10E1AEDF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Het truweel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E5B3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4FEC572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 xml:space="preserve">Het schietlood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9662E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6101BC4A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voeger</w:t>
            </w:r>
          </w:p>
        </w:tc>
      </w:tr>
      <w:tr w:rsidR="00770DF2" w14:paraId="186EC39B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57E4F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20CD9161" wp14:editId="094EF901">
                  <wp:extent cx="1727201" cy="1295403"/>
                  <wp:effectExtent l="0" t="0" r="6349" b="0"/>
                  <wp:docPr id="2012950399" name="Afbeelding 52" descr="Afbeeldingsresultaat voor koevo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1" cy="129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665B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7DE279BC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746528D7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35B348C5" wp14:editId="39FB8A41">
                  <wp:extent cx="1644319" cy="691130"/>
                  <wp:effectExtent l="0" t="0" r="0" b="0"/>
                  <wp:docPr id="1896246911" name="Afbeelding 53" descr="Afbeeldingsresultaat voor plamuur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19" cy="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CB092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01F3AD8B" wp14:editId="7C555D5F">
                  <wp:extent cx="1786573" cy="1330991"/>
                  <wp:effectExtent l="0" t="0" r="4127" b="2509"/>
                  <wp:docPr id="1083850641" name="Afbeelding 23" descr="Afbeeldingsresultaat voor waterp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73" cy="133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DF2" w14:paraId="0966D708" w14:textId="77777777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2E0B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koevoet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45474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Het plamuurmes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8BCFB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waterpas</w:t>
            </w:r>
          </w:p>
        </w:tc>
      </w:tr>
    </w:tbl>
    <w:p w14:paraId="49540C52" w14:textId="77777777" w:rsidR="00770DF2" w:rsidRDefault="00770DF2">
      <w:pPr>
        <w:rPr>
          <w:lang w:val="nl-BE"/>
        </w:rPr>
      </w:pPr>
    </w:p>
    <w:p w14:paraId="38698B65" w14:textId="77777777" w:rsidR="00770DF2" w:rsidRDefault="00E20120">
      <w:pPr>
        <w:rPr>
          <w:b/>
          <w:lang w:eastAsia="nl-NL"/>
        </w:rPr>
      </w:pPr>
      <w:r>
        <w:rPr>
          <w:b/>
          <w:lang w:eastAsia="nl-NL"/>
        </w:rPr>
        <w:lastRenderedPageBreak/>
        <w:t xml:space="preserve">Oefeningen: welk gereedschap zie je? 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9"/>
        <w:gridCol w:w="3113"/>
      </w:tblGrid>
      <w:tr w:rsidR="00770DF2" w14:paraId="2C9E322C" w14:textId="77777777">
        <w:tblPrEx>
          <w:tblCellMar>
            <w:top w:w="0" w:type="dxa"/>
            <w:bottom w:w="0" w:type="dxa"/>
          </w:tblCellMar>
        </w:tblPrEx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560DB" w14:textId="77777777" w:rsidR="00770DF2" w:rsidRDefault="00E20120">
            <w:pPr>
              <w:spacing w:after="0" w:line="240" w:lineRule="auto"/>
            </w:pPr>
            <w:r>
              <w:rPr>
                <w:noProof/>
                <w:lang w:eastAsia="nl-NL"/>
              </w:rPr>
              <w:drawing>
                <wp:inline distT="0" distB="0" distL="0" distR="0" wp14:anchorId="71EC0856" wp14:editId="0708C1B5">
                  <wp:extent cx="3562346" cy="4743449"/>
                  <wp:effectExtent l="0" t="0" r="4" b="1"/>
                  <wp:docPr id="890840975" name="Afbeelding 47" descr="Afbeeldingsresultaat voor soorten gereedsch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6" cy="474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1901F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1F72B195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0E135D14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17E6785F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7FA49F83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1…………………………………………….</w:t>
            </w:r>
          </w:p>
          <w:p w14:paraId="69885DF9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2F89FD30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2…………………………………………….</w:t>
            </w:r>
          </w:p>
          <w:p w14:paraId="5BC2EB35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5FC6491D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3……………………………………………..</w:t>
            </w:r>
          </w:p>
          <w:p w14:paraId="54EFB6D9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0B469075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4……………………………………………..</w:t>
            </w:r>
          </w:p>
          <w:p w14:paraId="2D208204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53289F0E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5…………………………………………….</w:t>
            </w:r>
          </w:p>
          <w:p w14:paraId="586AC07D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1267648A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6…………………………………………….</w:t>
            </w:r>
          </w:p>
          <w:p w14:paraId="2388AF8B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4DC31DD2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7……………………………………………..</w:t>
            </w:r>
          </w:p>
          <w:p w14:paraId="515BCF37" w14:textId="77777777" w:rsidR="00770DF2" w:rsidRDefault="00770DF2">
            <w:pPr>
              <w:spacing w:after="0" w:line="240" w:lineRule="auto"/>
              <w:rPr>
                <w:lang w:eastAsia="nl-NL"/>
              </w:rPr>
            </w:pPr>
          </w:p>
          <w:p w14:paraId="4A294739" w14:textId="77777777" w:rsidR="00770DF2" w:rsidRDefault="00E20120">
            <w:pPr>
              <w:spacing w:after="0" w:line="240" w:lineRule="auto"/>
              <w:rPr>
                <w:lang w:eastAsia="nl-NL"/>
              </w:rPr>
            </w:pPr>
            <w:r>
              <w:rPr>
                <w:lang w:eastAsia="nl-NL"/>
              </w:rPr>
              <w:t>8……………………………………………..</w:t>
            </w:r>
          </w:p>
        </w:tc>
      </w:tr>
    </w:tbl>
    <w:p w14:paraId="4BF77B01" w14:textId="77777777" w:rsidR="00770DF2" w:rsidRDefault="00770DF2">
      <w:pPr>
        <w:rPr>
          <w:lang w:eastAsia="nl-NL"/>
        </w:rPr>
      </w:pPr>
    </w:p>
    <w:p w14:paraId="7036B7F7" w14:textId="77777777" w:rsidR="00770DF2" w:rsidRDefault="00E20120">
      <w:r>
        <w:rPr>
          <w:noProof/>
          <w:lang w:eastAsia="nl-NL"/>
        </w:rPr>
        <w:drawing>
          <wp:inline distT="0" distB="0" distL="0" distR="0" wp14:anchorId="75FBF6F8" wp14:editId="5E3E8D77">
            <wp:extent cx="3572597" cy="2389171"/>
            <wp:effectExtent l="0" t="0" r="8803" b="0"/>
            <wp:docPr id="850137394" name="Afbeelding 46" descr="Afbeeldingsresultaat voor soorten tan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97" cy="2389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3C806E" w14:textId="77777777" w:rsidR="00770DF2" w:rsidRDefault="00E20120">
      <w:pPr>
        <w:rPr>
          <w:lang w:val="nl-BE"/>
        </w:rPr>
      </w:pPr>
      <w:r>
        <w:rPr>
          <w:lang w:val="nl-BE"/>
        </w:rPr>
        <w:t>Tangen van links naar rechts:</w:t>
      </w:r>
    </w:p>
    <w:p w14:paraId="7217E5FB" w14:textId="77777777" w:rsidR="00770DF2" w:rsidRDefault="00E20120">
      <w:pPr>
        <w:rPr>
          <w:lang w:val="nl-BE"/>
        </w:rPr>
      </w:pPr>
      <w:r>
        <w:rPr>
          <w:lang w:val="nl-BE"/>
        </w:rPr>
        <w:t xml:space="preserve">…………………………………………………………………. - ……………………………………………………………………… - </w:t>
      </w:r>
    </w:p>
    <w:p w14:paraId="19DECF4A" w14:textId="77777777" w:rsidR="00770DF2" w:rsidRDefault="00E20120">
      <w:pPr>
        <w:rPr>
          <w:lang w:val="nl-BE"/>
        </w:rPr>
      </w:pPr>
      <w:r>
        <w:rPr>
          <w:lang w:val="nl-BE"/>
        </w:rPr>
        <w:t xml:space="preserve">…………………………………………………………………. - </w:t>
      </w:r>
      <w:r>
        <w:rPr>
          <w:lang w:val="nl-BE"/>
        </w:rPr>
        <w:t>………………………………………………………………………</w:t>
      </w:r>
    </w:p>
    <w:p w14:paraId="13C2FC2A" w14:textId="77777777" w:rsidR="00770DF2" w:rsidRDefault="00770DF2">
      <w:pPr>
        <w:rPr>
          <w:lang w:val="nl-BE"/>
        </w:rPr>
      </w:pPr>
    </w:p>
    <w:p w14:paraId="3A50862A" w14:textId="77777777" w:rsidR="00770DF2" w:rsidRDefault="00770DF2">
      <w:pPr>
        <w:rPr>
          <w:lang w:val="nl-BE"/>
        </w:rPr>
      </w:pPr>
    </w:p>
    <w:p w14:paraId="3E37C7DC" w14:textId="77777777" w:rsidR="00770DF2" w:rsidRDefault="00E20120">
      <w:r>
        <w:rPr>
          <w:noProof/>
          <w:lang w:eastAsia="nl-NL"/>
        </w:rPr>
        <w:drawing>
          <wp:inline distT="0" distB="0" distL="0" distR="0" wp14:anchorId="20C5F45C" wp14:editId="653C3700">
            <wp:extent cx="5568915" cy="4171245"/>
            <wp:effectExtent l="0" t="0" r="0" b="705"/>
            <wp:docPr id="2096307463" name="Afbeelding 49" descr="Afbeeldingsresultaat voor schrijnwerker gereedsch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915" cy="41712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FB0B26" w14:textId="77777777" w:rsidR="00770DF2" w:rsidRDefault="00770DF2">
      <w:pPr>
        <w:rPr>
          <w:lang w:val="nl-BE"/>
        </w:rPr>
      </w:pPr>
    </w:p>
    <w:p w14:paraId="45E7B4E7" w14:textId="77777777" w:rsidR="00770DF2" w:rsidRDefault="00770DF2">
      <w:pPr>
        <w:rPr>
          <w:lang w:val="nl-BE"/>
        </w:rPr>
      </w:pPr>
    </w:p>
    <w:p w14:paraId="6513E4BF" w14:textId="77777777" w:rsidR="00770DF2" w:rsidRDefault="00770DF2">
      <w:pPr>
        <w:rPr>
          <w:lang w:val="nl-BE"/>
        </w:rPr>
      </w:pPr>
    </w:p>
    <w:p w14:paraId="473B63A1" w14:textId="77777777" w:rsidR="00770DF2" w:rsidRDefault="00E20120">
      <w:pPr>
        <w:rPr>
          <w:lang w:val="nl-BE"/>
        </w:rPr>
      </w:pPr>
      <w:r>
        <w:rPr>
          <w:lang w:val="nl-BE"/>
        </w:rPr>
        <w:t>1……………………………………………………………..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2…………………………………………………………………</w:t>
      </w:r>
    </w:p>
    <w:p w14:paraId="4C69F513" w14:textId="77777777" w:rsidR="00770DF2" w:rsidRDefault="00E20120">
      <w:pPr>
        <w:rPr>
          <w:lang w:val="nl-BE"/>
        </w:rPr>
      </w:pPr>
      <w:r>
        <w:rPr>
          <w:lang w:val="nl-BE"/>
        </w:rPr>
        <w:t>3…………………………………………………………….</w:t>
      </w:r>
      <w:r>
        <w:rPr>
          <w:lang w:val="nl-BE"/>
        </w:rPr>
        <w:tab/>
      </w:r>
      <w:r>
        <w:rPr>
          <w:lang w:val="nl-BE"/>
        </w:rPr>
        <w:tab/>
        <w:t>4…………………………………………………………………</w:t>
      </w:r>
    </w:p>
    <w:p w14:paraId="17EBAEB9" w14:textId="77777777" w:rsidR="00770DF2" w:rsidRDefault="00E20120">
      <w:pPr>
        <w:rPr>
          <w:lang w:val="nl-BE"/>
        </w:rPr>
      </w:pPr>
      <w:r>
        <w:rPr>
          <w:lang w:val="nl-BE"/>
        </w:rPr>
        <w:t>5…………………………………………………………….</w:t>
      </w:r>
      <w:r>
        <w:rPr>
          <w:lang w:val="nl-BE"/>
        </w:rPr>
        <w:tab/>
      </w:r>
      <w:r>
        <w:rPr>
          <w:lang w:val="nl-BE"/>
        </w:rPr>
        <w:tab/>
        <w:t>6…………………………………………………………………</w:t>
      </w:r>
    </w:p>
    <w:p w14:paraId="479ABA5C" w14:textId="77777777" w:rsidR="00770DF2" w:rsidRDefault="00E20120">
      <w:pPr>
        <w:rPr>
          <w:lang w:val="nl-BE"/>
        </w:rPr>
      </w:pPr>
      <w:r>
        <w:rPr>
          <w:lang w:val="nl-BE"/>
        </w:rPr>
        <w:t>7……………………………………………………………..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>8…………………………………………………………………</w:t>
      </w:r>
    </w:p>
    <w:p w14:paraId="15EC3C62" w14:textId="77777777" w:rsidR="00770DF2" w:rsidRDefault="00E20120">
      <w:pPr>
        <w:rPr>
          <w:lang w:val="nl-BE"/>
        </w:rPr>
      </w:pPr>
      <w:r>
        <w:rPr>
          <w:lang w:val="nl-BE"/>
        </w:rPr>
        <w:t>9…………………………………………………………….</w:t>
      </w:r>
      <w:r>
        <w:rPr>
          <w:lang w:val="nl-BE"/>
        </w:rPr>
        <w:tab/>
      </w:r>
      <w:r>
        <w:rPr>
          <w:lang w:val="nl-BE"/>
        </w:rPr>
        <w:tab/>
        <w:t>10………………………………………………………………</w:t>
      </w:r>
    </w:p>
    <w:p w14:paraId="22D530BA" w14:textId="77777777" w:rsidR="00770DF2" w:rsidRDefault="00E20120">
      <w:pPr>
        <w:rPr>
          <w:lang w:val="nl-BE"/>
        </w:rPr>
      </w:pPr>
      <w:r>
        <w:rPr>
          <w:lang w:val="nl-BE"/>
        </w:rPr>
        <w:t>11…………………………………………………………..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12……………………………………………………………….</w:t>
      </w:r>
    </w:p>
    <w:p w14:paraId="67BB2117" w14:textId="77777777" w:rsidR="00770DF2" w:rsidRDefault="00E20120">
      <w:pPr>
        <w:rPr>
          <w:lang w:val="nl-BE"/>
        </w:rPr>
      </w:pPr>
      <w:r>
        <w:rPr>
          <w:lang w:val="nl-BE"/>
        </w:rPr>
        <w:t>13…………………………………………………………..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14……………………………………………………………….</w:t>
      </w:r>
    </w:p>
    <w:p w14:paraId="10F1612D" w14:textId="77777777" w:rsidR="00770DF2" w:rsidRDefault="00E20120">
      <w:pPr>
        <w:rPr>
          <w:lang w:val="nl-BE"/>
        </w:rPr>
      </w:pPr>
      <w:r>
        <w:rPr>
          <w:lang w:val="nl-BE"/>
        </w:rPr>
        <w:t>15…………………………………………………………..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16……………………………………………………………….</w:t>
      </w:r>
    </w:p>
    <w:p w14:paraId="1729AB74" w14:textId="77777777" w:rsidR="00770DF2" w:rsidRDefault="00770DF2">
      <w:pPr>
        <w:rPr>
          <w:lang w:val="nl-BE"/>
        </w:rPr>
      </w:pPr>
    </w:p>
    <w:p w14:paraId="34A34C25" w14:textId="77777777" w:rsidR="00770DF2" w:rsidRDefault="00E20120">
      <w:r>
        <w:rPr>
          <w:noProof/>
          <w:lang w:eastAsia="nl-NL"/>
        </w:rPr>
        <w:lastRenderedPageBreak/>
        <w:drawing>
          <wp:inline distT="0" distB="0" distL="0" distR="0" wp14:anchorId="5216E313" wp14:editId="53123534">
            <wp:extent cx="5760720" cy="3322518"/>
            <wp:effectExtent l="0" t="0" r="0" b="0"/>
            <wp:docPr id="2144529417" name="Afbeelding 34" descr="Afbeeldingsresultaat voor gereedschap automonte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2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ACFA75" w14:textId="77777777" w:rsidR="00770DF2" w:rsidRDefault="00770DF2">
      <w:pPr>
        <w:rPr>
          <w:lang w:val="nl-BE"/>
        </w:rPr>
      </w:pPr>
    </w:p>
    <w:p w14:paraId="42116499" w14:textId="77777777" w:rsidR="00770DF2" w:rsidRDefault="00E20120">
      <w:pPr>
        <w:rPr>
          <w:lang w:val="nl-BE"/>
        </w:rPr>
      </w:pPr>
      <w:r>
        <w:rPr>
          <w:lang w:val="nl-BE"/>
        </w:rPr>
        <w:t>1……………………………………………………………..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2…………………………………………………………………</w:t>
      </w:r>
    </w:p>
    <w:p w14:paraId="304D126E" w14:textId="77777777" w:rsidR="00770DF2" w:rsidRDefault="00E20120">
      <w:pPr>
        <w:rPr>
          <w:lang w:val="nl-BE"/>
        </w:rPr>
      </w:pPr>
      <w:r>
        <w:rPr>
          <w:lang w:val="nl-BE"/>
        </w:rPr>
        <w:t>3…………………………………………………………….</w:t>
      </w:r>
      <w:r>
        <w:rPr>
          <w:lang w:val="nl-BE"/>
        </w:rPr>
        <w:tab/>
      </w:r>
      <w:r>
        <w:rPr>
          <w:lang w:val="nl-BE"/>
        </w:rPr>
        <w:tab/>
        <w:t>4…………………………………………………………………</w:t>
      </w:r>
    </w:p>
    <w:p w14:paraId="17C8DF6E" w14:textId="77777777" w:rsidR="00770DF2" w:rsidRDefault="00E20120">
      <w:pPr>
        <w:rPr>
          <w:lang w:val="nl-BE"/>
        </w:rPr>
      </w:pPr>
      <w:r>
        <w:rPr>
          <w:lang w:val="nl-BE"/>
        </w:rPr>
        <w:t>5…………………………………………………………….</w:t>
      </w:r>
      <w:r>
        <w:rPr>
          <w:lang w:val="nl-BE"/>
        </w:rPr>
        <w:tab/>
      </w:r>
      <w:r>
        <w:rPr>
          <w:lang w:val="nl-BE"/>
        </w:rPr>
        <w:tab/>
        <w:t>6…………………………………………………………………</w:t>
      </w:r>
    </w:p>
    <w:p w14:paraId="10302DCB" w14:textId="77777777" w:rsidR="00770DF2" w:rsidRDefault="00E20120">
      <w:pPr>
        <w:rPr>
          <w:lang w:val="nl-BE"/>
        </w:rPr>
      </w:pPr>
      <w:r>
        <w:rPr>
          <w:lang w:val="nl-BE"/>
        </w:rPr>
        <w:t>7……………………………………………………………..</w:t>
      </w:r>
      <w:r>
        <w:rPr>
          <w:lang w:val="nl-BE"/>
        </w:rPr>
        <w:tab/>
      </w:r>
      <w:r>
        <w:rPr>
          <w:lang w:val="nl-BE"/>
        </w:rPr>
        <w:tab/>
        <w:t>8…………………………………………………………………</w:t>
      </w:r>
    </w:p>
    <w:p w14:paraId="23598C61" w14:textId="77777777" w:rsidR="00770DF2" w:rsidRDefault="00770DF2">
      <w:pPr>
        <w:rPr>
          <w:lang w:val="nl-BE"/>
        </w:rPr>
      </w:pPr>
    </w:p>
    <w:p w14:paraId="3D6B3197" w14:textId="77777777" w:rsidR="00770DF2" w:rsidRDefault="00E20120">
      <w:pPr>
        <w:rPr>
          <w:b/>
          <w:lang w:val="nl-BE"/>
        </w:rPr>
      </w:pPr>
      <w:r>
        <w:rPr>
          <w:b/>
          <w:lang w:val="nl-BE"/>
        </w:rPr>
        <w:t>Oefening: beroepen en het gereedschap dat ze gebruiken:</w:t>
      </w:r>
    </w:p>
    <w:p w14:paraId="545A4B37" w14:textId="77777777" w:rsidR="00770DF2" w:rsidRDefault="00E20120">
      <w:pPr>
        <w:rPr>
          <w:lang w:val="nl-BE"/>
        </w:rPr>
      </w:pPr>
      <w:r>
        <w:rPr>
          <w:lang w:val="nl-BE"/>
        </w:rPr>
        <w:t>Noem steeds 5 voorbeelden van gereedschappen die gebruikt worden voor volgende beroepen: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770DF2" w14:paraId="795C3544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46342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schrijnwerker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0B27E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metser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C6B9C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garagist</w:t>
            </w:r>
          </w:p>
          <w:p w14:paraId="07A8FF7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2837107E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459C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7A50CAC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3F31C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23DB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607967D2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0784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293391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15C59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C95A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2E8F2B7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0D33C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B04668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D6E89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211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30DE667A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478F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620DA5C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5AF9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D5E1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08CD9496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E27EA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D1E34CB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C221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4BE1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74562BC4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9E754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9BC5B21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0E41E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C38A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</w:tbl>
    <w:p w14:paraId="28D9FAF6" w14:textId="77777777" w:rsidR="00770DF2" w:rsidRDefault="00770DF2">
      <w:pPr>
        <w:rPr>
          <w:lang w:val="nl-BE"/>
        </w:rPr>
      </w:pPr>
    </w:p>
    <w:p w14:paraId="4D7D737A" w14:textId="77777777" w:rsidR="00770DF2" w:rsidRDefault="00770DF2">
      <w:pPr>
        <w:rPr>
          <w:lang w:val="nl-BE"/>
        </w:rPr>
      </w:pPr>
    </w:p>
    <w:p w14:paraId="60C3ED6E" w14:textId="77777777" w:rsidR="00770DF2" w:rsidRDefault="00770DF2">
      <w:pPr>
        <w:rPr>
          <w:lang w:val="nl-BE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770DF2" w14:paraId="5397D1A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87432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lastRenderedPageBreak/>
              <w:t>De mecanicien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E76D5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loodgieter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1ACF6" w14:textId="77777777" w:rsidR="00770DF2" w:rsidRDefault="00E20120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De elektricien</w:t>
            </w:r>
          </w:p>
          <w:p w14:paraId="7E851C3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0729F8B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1E62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1AF6554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939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77400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27E47D4D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87B9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41E9751E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EDB1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B700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72E38599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C7F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56AE41A4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9094A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65E7C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05C8CEA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348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3B0A88F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F526A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9658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21E5B34A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C91A5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0E5C2A88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850BE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E3862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  <w:tr w:rsidR="00770DF2" w14:paraId="56E0FEF5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D8E3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  <w:p w14:paraId="3B5C3D17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07B86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FB5E0" w14:textId="77777777" w:rsidR="00770DF2" w:rsidRDefault="00770DF2">
            <w:pPr>
              <w:spacing w:after="0" w:line="240" w:lineRule="auto"/>
              <w:rPr>
                <w:lang w:val="nl-BE"/>
              </w:rPr>
            </w:pPr>
          </w:p>
        </w:tc>
      </w:tr>
    </w:tbl>
    <w:p w14:paraId="10A1D9C5" w14:textId="77777777" w:rsidR="00770DF2" w:rsidRDefault="00770DF2">
      <w:pPr>
        <w:rPr>
          <w:lang w:val="nl-BE"/>
        </w:rPr>
      </w:pPr>
    </w:p>
    <w:p w14:paraId="2C2C0919" w14:textId="77777777" w:rsidR="00770DF2" w:rsidRDefault="00770DF2">
      <w:pPr>
        <w:rPr>
          <w:lang w:val="nl-BE"/>
        </w:rPr>
      </w:pPr>
    </w:p>
    <w:p w14:paraId="3065D634" w14:textId="77777777" w:rsidR="00770DF2" w:rsidRDefault="00E20120">
      <w:pPr>
        <w:rPr>
          <w:b/>
          <w:lang w:val="nl-BE"/>
        </w:rPr>
      </w:pPr>
      <w:r>
        <w:rPr>
          <w:b/>
          <w:lang w:val="nl-BE"/>
        </w:rPr>
        <w:t>Oefening: werkwoorden bij het passend gereedschap: verbind:</w:t>
      </w:r>
    </w:p>
    <w:p w14:paraId="4DD765BA" w14:textId="77777777" w:rsidR="00770DF2" w:rsidRDefault="00770DF2">
      <w:pPr>
        <w:rPr>
          <w:b/>
          <w:lang w:val="nl-BE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424"/>
        <w:gridCol w:w="4107"/>
        <w:gridCol w:w="2266"/>
      </w:tblGrid>
      <w:tr w:rsidR="00770DF2" w14:paraId="00582463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66C6E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Opmeten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AAC54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1C95D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6CD21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zaag</w:t>
            </w:r>
          </w:p>
        </w:tc>
      </w:tr>
      <w:tr w:rsidR="00770DF2" w14:paraId="5D8F9DCA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8A2AF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strippen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600AC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49A54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16C2C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hamer</w:t>
            </w:r>
          </w:p>
        </w:tc>
      </w:tr>
      <w:tr w:rsidR="00770DF2" w14:paraId="31FAA71C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524FF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Zagen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949F0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6D54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D1425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schroevendraaier</w:t>
            </w:r>
          </w:p>
        </w:tc>
      </w:tr>
      <w:tr w:rsidR="00770DF2" w14:paraId="5A15F85F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9A49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Knippen/ afkorten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B9F9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5B421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14C8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 xml:space="preserve">O de vijl </w:t>
            </w:r>
          </w:p>
        </w:tc>
      </w:tr>
      <w:tr w:rsidR="00770DF2" w14:paraId="5516BBEE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64BCD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Kloppen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6B18A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5F292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7933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vouwmeter</w:t>
            </w:r>
          </w:p>
        </w:tc>
      </w:tr>
      <w:tr w:rsidR="00770DF2" w14:paraId="52FCCDC4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48056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opspannen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4C24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1E64F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D276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striptang</w:t>
            </w:r>
          </w:p>
        </w:tc>
      </w:tr>
      <w:tr w:rsidR="00770DF2" w14:paraId="32AA13BD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EB90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 xml:space="preserve">Vijlen 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C75A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9EE58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970D3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 xml:space="preserve">O de </w:t>
            </w:r>
            <w:r>
              <w:rPr>
                <w:lang w:val="nl-BE"/>
              </w:rPr>
              <w:t>kniptang</w:t>
            </w:r>
          </w:p>
        </w:tc>
      </w:tr>
      <w:tr w:rsidR="00770DF2" w14:paraId="679D94B7" w14:textId="77777777">
        <w:tblPrEx>
          <w:tblCellMar>
            <w:top w:w="0" w:type="dxa"/>
            <w:bottom w:w="0" w:type="dxa"/>
          </w:tblCellMar>
        </w:tblPrEx>
        <w:tc>
          <w:tcPr>
            <w:tcW w:w="2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3FF45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 xml:space="preserve">Schroeven/ vast- losdraaien </w:t>
            </w:r>
          </w:p>
        </w:tc>
        <w:tc>
          <w:tcPr>
            <w:tcW w:w="4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4CA18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</w:t>
            </w:r>
          </w:p>
        </w:tc>
        <w:tc>
          <w:tcPr>
            <w:tcW w:w="41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9ADE4" w14:textId="77777777" w:rsidR="00770DF2" w:rsidRDefault="00770DF2">
            <w:pPr>
              <w:spacing w:after="0" w:line="360" w:lineRule="auto"/>
              <w:rPr>
                <w:lang w:val="nl-BE"/>
              </w:rPr>
            </w:pPr>
          </w:p>
        </w:tc>
        <w:tc>
          <w:tcPr>
            <w:tcW w:w="22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1065A" w14:textId="77777777" w:rsidR="00770DF2" w:rsidRDefault="00E20120">
            <w:pPr>
              <w:spacing w:after="0" w:line="360" w:lineRule="auto"/>
              <w:rPr>
                <w:lang w:val="nl-BE"/>
              </w:rPr>
            </w:pPr>
            <w:r>
              <w:rPr>
                <w:lang w:val="nl-BE"/>
              </w:rPr>
              <w:t>O de spanvijs</w:t>
            </w:r>
          </w:p>
        </w:tc>
      </w:tr>
    </w:tbl>
    <w:p w14:paraId="235F3182" w14:textId="77777777" w:rsidR="00770DF2" w:rsidRDefault="00770DF2">
      <w:pPr>
        <w:rPr>
          <w:lang w:val="nl-BE"/>
        </w:rPr>
      </w:pPr>
    </w:p>
    <w:p w14:paraId="15FB19D4" w14:textId="77777777" w:rsidR="00770DF2" w:rsidRDefault="00770DF2">
      <w:pPr>
        <w:rPr>
          <w:lang w:val="nl-BE"/>
        </w:rPr>
      </w:pPr>
    </w:p>
    <w:p w14:paraId="5D1A8612" w14:textId="77777777" w:rsidR="00770DF2" w:rsidRDefault="00770DF2">
      <w:pPr>
        <w:rPr>
          <w:lang w:val="nl-BE"/>
        </w:rPr>
      </w:pPr>
    </w:p>
    <w:sectPr w:rsidR="00770DF2">
      <w:headerReference w:type="default" r:id="rId52"/>
      <w:footerReference w:type="default" r:id="rId5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EB394" w14:textId="77777777" w:rsidR="00E20120" w:rsidRDefault="00E20120">
      <w:pPr>
        <w:spacing w:after="0" w:line="240" w:lineRule="auto"/>
      </w:pPr>
      <w:r>
        <w:separator/>
      </w:r>
    </w:p>
  </w:endnote>
  <w:endnote w:type="continuationSeparator" w:id="0">
    <w:p w14:paraId="2BA7D234" w14:textId="77777777" w:rsidR="00E20120" w:rsidRDefault="00E2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53117" w14:textId="77777777" w:rsidR="00E20120" w:rsidRDefault="00E20120">
    <w:pPr>
      <w:pStyle w:val="Voettekst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  <w:p w14:paraId="5E38F839" w14:textId="77777777" w:rsidR="00E20120" w:rsidRDefault="00E2012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FE253" w14:textId="77777777" w:rsidR="00E20120" w:rsidRDefault="00E2012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DA4C04" w14:textId="77777777" w:rsidR="00E20120" w:rsidRDefault="00E20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1D55D" w14:textId="77777777" w:rsidR="00E20120" w:rsidRDefault="00E20120">
    <w:pPr>
      <w:pStyle w:val="Koptekst"/>
      <w:rPr>
        <w:lang w:val="nl-BE"/>
      </w:rPr>
    </w:pPr>
    <w:r>
      <w:rPr>
        <w:lang w:val="nl-BE"/>
      </w:rPr>
      <w:t xml:space="preserve">Gereedschapsleer </w:t>
    </w:r>
    <w:r>
      <w:rPr>
        <w:lang w:val="nl-BE"/>
      </w:rPr>
      <w:tab/>
    </w:r>
    <w:r>
      <w:rPr>
        <w:lang w:val="nl-BE"/>
      </w:rPr>
      <w:tab/>
      <w:t>Mevr. Sarah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70DF2"/>
    <w:rsid w:val="005443C9"/>
    <w:rsid w:val="00770DF2"/>
    <w:rsid w:val="00E2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D42A"/>
  <w15:docId w15:val="{69CCF6F5-30D3-4B3F-8356-03738597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Lijstalinea">
    <w:name w:val="List Paragraph"/>
    <w:basedOn w:val="Standaard"/>
    <w:pPr>
      <w:ind w:left="720"/>
    </w:pPr>
  </w:style>
  <w:style w:type="paragraph" w:styleId="Ballontekst">
    <w:name w:val="Balloon Text"/>
    <w:basedOn w:val="Standaar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gi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379</Words>
  <Characters>2088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verdonck</dc:creator>
  <dc:description/>
  <cp:lastModifiedBy>Van Damme Véronique</cp:lastModifiedBy>
  <cp:revision>2</cp:revision>
  <cp:lastPrinted>2017-01-26T09:17:00Z</cp:lastPrinted>
  <dcterms:created xsi:type="dcterms:W3CDTF">2025-04-15T12:24:00Z</dcterms:created>
  <dcterms:modified xsi:type="dcterms:W3CDTF">2025-04-15T12:24:00Z</dcterms:modified>
</cp:coreProperties>
</file>